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A9D2BB" w14:textId="77777777" w:rsidR="00725363" w:rsidRPr="001B5260" w:rsidRDefault="001B5260" w:rsidP="001B5260">
      <w:pPr>
        <w:spacing w:after="0" w:line="240" w:lineRule="auto"/>
        <w:jc w:val="center"/>
        <w:rPr>
          <w:b/>
        </w:rPr>
      </w:pPr>
      <w:r w:rsidRPr="001B5260">
        <w:rPr>
          <w:b/>
        </w:rPr>
        <w:t>VILLAGE OF RADIUM HOT SPRINGS</w:t>
      </w:r>
    </w:p>
    <w:p w14:paraId="2906346A" w14:textId="77777777" w:rsidR="00725363" w:rsidRDefault="001B5260" w:rsidP="00B726C7">
      <w:pPr>
        <w:spacing w:after="0" w:line="240" w:lineRule="auto"/>
        <w:jc w:val="center"/>
      </w:pPr>
      <w:r w:rsidRPr="001B5260">
        <w:rPr>
          <w:b/>
        </w:rPr>
        <w:t>PRE-AUTHORIZED DEBIT (PAD) AGREEMENT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961"/>
      </w:tblGrid>
      <w:tr w:rsidR="001B5260" w14:paraId="4C4B43CF" w14:textId="77777777" w:rsidTr="00124924">
        <w:trPr>
          <w:trHeight w:val="441"/>
        </w:trPr>
        <w:tc>
          <w:tcPr>
            <w:tcW w:w="9961" w:type="dxa"/>
            <w:shd w:val="clear" w:color="auto" w:fill="D9D9D9" w:themeFill="background1" w:themeFillShade="D9"/>
          </w:tcPr>
          <w:p w14:paraId="6E15903C" w14:textId="77777777" w:rsidR="001B5260" w:rsidRPr="001B5260" w:rsidRDefault="001B5260" w:rsidP="001B5260">
            <w:pPr>
              <w:rPr>
                <w:b/>
              </w:rPr>
            </w:pPr>
            <w:r w:rsidRPr="001B5260">
              <w:rPr>
                <w:b/>
              </w:rPr>
              <w:t>1. Customer Information (Please Print Clearly)</w:t>
            </w:r>
          </w:p>
        </w:tc>
      </w:tr>
    </w:tbl>
    <w:p w14:paraId="7E753955" w14:textId="77777777" w:rsidR="00287AA5" w:rsidRPr="00287AA5" w:rsidRDefault="00287AA5" w:rsidP="001B5260">
      <w:pPr>
        <w:spacing w:after="0" w:line="240" w:lineRule="auto"/>
        <w:rPr>
          <w:b/>
          <w:color w:val="FF0000"/>
          <w:sz w:val="18"/>
          <w:szCs w:val="18"/>
        </w:rPr>
      </w:pPr>
      <w:r w:rsidRPr="00287AA5">
        <w:rPr>
          <w:b/>
          <w:color w:val="FF0000"/>
          <w:sz w:val="18"/>
          <w:szCs w:val="18"/>
        </w:rPr>
        <w:t xml:space="preserve">NOTE: DO NOT ‘TAB’ THROUGH THIS FORM, YOU MUST USE YOUR MOUSE AND CLICK INTO EACH CELL </w:t>
      </w:r>
    </w:p>
    <w:p w14:paraId="7225699D" w14:textId="20E48CE3" w:rsidR="001B5260" w:rsidRPr="0024740E" w:rsidRDefault="001B5260" w:rsidP="001B5260">
      <w:pPr>
        <w:spacing w:after="0" w:line="240" w:lineRule="auto"/>
        <w:rPr>
          <w:sz w:val="18"/>
          <w:szCs w:val="18"/>
        </w:rPr>
      </w:pPr>
      <w:r w:rsidRPr="0024740E">
        <w:rPr>
          <w:sz w:val="18"/>
          <w:szCs w:val="18"/>
        </w:rPr>
        <w:t>Name:</w:t>
      </w:r>
      <w:r w:rsidR="007910A9">
        <w:rPr>
          <w:sz w:val="18"/>
          <w:szCs w:val="18"/>
        </w:rPr>
        <w:t xml:space="preserve"> </w:t>
      </w:r>
      <w:bookmarkStart w:id="0" w:name="_Hlk160530417"/>
      <w:sdt>
        <w:sdtPr>
          <w:rPr>
            <w:sz w:val="18"/>
            <w:szCs w:val="18"/>
          </w:rPr>
          <w:id w:val="-1535189661"/>
          <w:placeholder>
            <w:docPart w:val="938BD322F02141F89F2801F81A5EB14B"/>
          </w:placeholder>
          <w:showingPlcHdr/>
        </w:sdtPr>
        <w:sdtEndPr/>
        <w:sdtContent>
          <w:r w:rsidR="007910A9" w:rsidRPr="006D5A1A">
            <w:rPr>
              <w:rStyle w:val="PlaceholderText"/>
            </w:rPr>
            <w:t xml:space="preserve">Click here to enter </w:t>
          </w:r>
          <w:r w:rsidR="007910A9">
            <w:rPr>
              <w:rStyle w:val="PlaceholderText"/>
            </w:rPr>
            <w:t>your name</w:t>
          </w:r>
        </w:sdtContent>
      </w:sdt>
      <w:bookmarkEnd w:id="0"/>
      <w:r w:rsidR="00FD415B">
        <w:rPr>
          <w:sz w:val="18"/>
          <w:szCs w:val="18"/>
        </w:rPr>
        <w:tab/>
        <w:t xml:space="preserve">         Email: </w:t>
      </w:r>
      <w:sdt>
        <w:sdtPr>
          <w:rPr>
            <w:color w:val="808080" w:themeColor="background1" w:themeShade="80"/>
          </w:rPr>
          <w:id w:val="101235421"/>
          <w:placeholder>
            <w:docPart w:val="7866F3CED4BD46D4A1AA546112DB6724"/>
          </w:placeholder>
        </w:sdtPr>
        <w:sdtEndPr>
          <w:rPr>
            <w:b/>
            <w:bCs/>
            <w:color w:val="A6A6A6" w:themeColor="background1" w:themeShade="A6"/>
            <w:sz w:val="18"/>
            <w:szCs w:val="18"/>
          </w:rPr>
        </w:sdtEndPr>
        <w:sdtContent>
          <w:r w:rsidR="00FD415B" w:rsidRPr="00FD415B">
            <w:rPr>
              <w:color w:val="808080" w:themeColor="background1" w:themeShade="80"/>
            </w:rPr>
            <w:t>Click here to enter your email</w:t>
          </w:r>
        </w:sdtContent>
      </w:sdt>
      <w:r w:rsidR="00FD415B">
        <w:rPr>
          <w:sz w:val="18"/>
          <w:szCs w:val="18"/>
        </w:rPr>
        <w:tab/>
      </w:r>
      <w:r w:rsidR="00FD415B">
        <w:rPr>
          <w:sz w:val="18"/>
          <w:szCs w:val="18"/>
        </w:rPr>
        <w:tab/>
      </w:r>
    </w:p>
    <w:p w14:paraId="20519011" w14:textId="77777777" w:rsidR="001B5260" w:rsidRPr="0024740E" w:rsidRDefault="001B5260" w:rsidP="001B5260">
      <w:pPr>
        <w:spacing w:after="0" w:line="240" w:lineRule="auto"/>
        <w:rPr>
          <w:sz w:val="18"/>
          <w:szCs w:val="18"/>
        </w:rPr>
      </w:pPr>
      <w:r w:rsidRPr="0024740E">
        <w:rPr>
          <w:sz w:val="18"/>
          <w:szCs w:val="18"/>
        </w:rPr>
        <w:t>Street Address:</w:t>
      </w:r>
      <w:r w:rsidR="007910A9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912157507"/>
          <w:placeholder>
            <w:docPart w:val="DCC87D59645F45B48E97503C776B9BEF"/>
          </w:placeholder>
          <w:showingPlcHdr/>
        </w:sdtPr>
        <w:sdtEndPr/>
        <w:sdtContent>
          <w:r w:rsidR="007910A9" w:rsidRPr="006D5A1A">
            <w:rPr>
              <w:rStyle w:val="PlaceholderText"/>
            </w:rPr>
            <w:t xml:space="preserve">Click here to enter </w:t>
          </w:r>
          <w:r w:rsidR="007910A9">
            <w:rPr>
              <w:rStyle w:val="PlaceholderText"/>
            </w:rPr>
            <w:t>your street address</w:t>
          </w:r>
        </w:sdtContent>
      </w:sdt>
    </w:p>
    <w:p w14:paraId="7410A288" w14:textId="77777777" w:rsidR="007910A9" w:rsidRDefault="00E61912" w:rsidP="00E06E40">
      <w:pPr>
        <w:tabs>
          <w:tab w:val="left" w:pos="3969"/>
        </w:tabs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C</w:t>
      </w:r>
      <w:r w:rsidR="001B5260" w:rsidRPr="0024740E">
        <w:rPr>
          <w:sz w:val="18"/>
          <w:szCs w:val="18"/>
        </w:rPr>
        <w:t xml:space="preserve">ity: </w:t>
      </w:r>
      <w:sdt>
        <w:sdtPr>
          <w:rPr>
            <w:sz w:val="18"/>
            <w:szCs w:val="18"/>
          </w:rPr>
          <w:id w:val="754707411"/>
          <w:placeholder>
            <w:docPart w:val="B365BFC4C02641A9AE046F3450541C3F"/>
          </w:placeholder>
          <w:showingPlcHdr/>
        </w:sdtPr>
        <w:sdtEndPr/>
        <w:sdtContent>
          <w:r w:rsidR="00B726C7" w:rsidRPr="006D5A1A">
            <w:rPr>
              <w:rStyle w:val="PlaceholderText"/>
            </w:rPr>
            <w:t xml:space="preserve">Click here to enter </w:t>
          </w:r>
          <w:r w:rsidR="00B726C7">
            <w:rPr>
              <w:rStyle w:val="PlaceholderText"/>
            </w:rPr>
            <w:t>your city</w:t>
          </w:r>
        </w:sdtContent>
      </w:sdt>
      <w:r w:rsidR="001B5260" w:rsidRPr="0024740E">
        <w:rPr>
          <w:sz w:val="18"/>
          <w:szCs w:val="18"/>
        </w:rPr>
        <w:t xml:space="preserve"> </w:t>
      </w:r>
      <w:r w:rsidR="00E06E40">
        <w:rPr>
          <w:sz w:val="18"/>
          <w:szCs w:val="18"/>
        </w:rPr>
        <w:t xml:space="preserve">                        </w:t>
      </w:r>
      <w:r w:rsidR="00E06E40">
        <w:rPr>
          <w:sz w:val="18"/>
          <w:szCs w:val="18"/>
        </w:rPr>
        <w:tab/>
        <w:t xml:space="preserve"> </w:t>
      </w:r>
      <w:r w:rsidR="001B5260" w:rsidRPr="0024740E">
        <w:rPr>
          <w:sz w:val="18"/>
          <w:szCs w:val="18"/>
        </w:rPr>
        <w:t xml:space="preserve">Province: </w:t>
      </w:r>
      <w:sdt>
        <w:sdtPr>
          <w:rPr>
            <w:sz w:val="18"/>
            <w:szCs w:val="18"/>
          </w:rPr>
          <w:id w:val="757800280"/>
          <w:placeholder>
            <w:docPart w:val="F0F5E8CEDE054D3A9EA5811D92DA2978"/>
          </w:placeholder>
          <w:showingPlcHdr/>
        </w:sdtPr>
        <w:sdtEndPr/>
        <w:sdtContent>
          <w:r w:rsidR="007910A9" w:rsidRPr="006D5A1A">
            <w:rPr>
              <w:rStyle w:val="PlaceholderText"/>
            </w:rPr>
            <w:t xml:space="preserve">Click here to enter </w:t>
          </w:r>
          <w:r w:rsidR="007910A9">
            <w:rPr>
              <w:rStyle w:val="PlaceholderText"/>
            </w:rPr>
            <w:t>your province</w:t>
          </w:r>
        </w:sdtContent>
      </w:sdt>
      <w:r w:rsidR="007910A9">
        <w:rPr>
          <w:sz w:val="18"/>
          <w:szCs w:val="18"/>
        </w:rPr>
        <w:t xml:space="preserve"> </w:t>
      </w:r>
    </w:p>
    <w:p w14:paraId="3D382AC0" w14:textId="77777777" w:rsidR="001B5260" w:rsidRPr="0024740E" w:rsidRDefault="007910A9" w:rsidP="00E06E40">
      <w:pPr>
        <w:tabs>
          <w:tab w:val="left" w:pos="3969"/>
        </w:tabs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Postal </w:t>
      </w:r>
      <w:r w:rsidR="006A3D91">
        <w:rPr>
          <w:sz w:val="18"/>
          <w:szCs w:val="18"/>
        </w:rPr>
        <w:t>Code:</w:t>
      </w:r>
      <w:r w:rsidR="006A3D91" w:rsidRPr="006D5A1A">
        <w:rPr>
          <w:rStyle w:val="PlaceholderText"/>
        </w:rPr>
        <w:t xml:space="preserve"> </w:t>
      </w:r>
      <w:r w:rsidR="009C492D">
        <w:rPr>
          <w:rStyle w:val="PlaceholderText"/>
        </w:rPr>
        <w:t xml:space="preserve">  </w:t>
      </w:r>
      <w:sdt>
        <w:sdtPr>
          <w:rPr>
            <w:rStyle w:val="PlaceholderText"/>
          </w:rPr>
          <w:id w:val="2113622607"/>
          <w:placeholder>
            <w:docPart w:val="F9B45BA22AEB44E991C2065BFCD1AF59"/>
          </w:placeholder>
          <w:showingPlcHdr/>
        </w:sdtPr>
        <w:sdtEndPr>
          <w:rPr>
            <w:rStyle w:val="PlaceholderText"/>
          </w:rPr>
        </w:sdtEndPr>
        <w:sdtContent>
          <w:r w:rsidR="004077BA" w:rsidRPr="007B0D05">
            <w:rPr>
              <w:rStyle w:val="PlaceholderText"/>
            </w:rPr>
            <w:t xml:space="preserve">Click here to enter </w:t>
          </w:r>
          <w:r w:rsidR="004077BA">
            <w:rPr>
              <w:rStyle w:val="PlaceholderText"/>
            </w:rPr>
            <w:t>code</w:t>
          </w:r>
        </w:sdtContent>
      </w:sdt>
      <w:r w:rsidR="009C492D">
        <w:rPr>
          <w:rStyle w:val="PlaceholderText"/>
        </w:rPr>
        <w:t xml:space="preserve"> </w:t>
      </w:r>
      <w:r w:rsidR="00E06E40">
        <w:rPr>
          <w:rStyle w:val="PlaceholderText"/>
        </w:rPr>
        <w:tab/>
      </w:r>
      <w:r w:rsidR="00E61912">
        <w:rPr>
          <w:rStyle w:val="PlaceholderText"/>
        </w:rPr>
        <w:t xml:space="preserve"> </w:t>
      </w:r>
      <w:r w:rsidR="001B5260" w:rsidRPr="0024740E">
        <w:rPr>
          <w:sz w:val="18"/>
          <w:szCs w:val="18"/>
        </w:rPr>
        <w:t xml:space="preserve">Phone </w:t>
      </w:r>
      <w:r w:rsidR="006A3D91" w:rsidRPr="0024740E">
        <w:rPr>
          <w:sz w:val="18"/>
          <w:szCs w:val="18"/>
        </w:rPr>
        <w:t>Number:</w:t>
      </w:r>
      <w:r w:rsidR="006A3D91" w:rsidRPr="006D5A1A">
        <w:rPr>
          <w:rStyle w:val="PlaceholderText"/>
        </w:rPr>
        <w:t xml:space="preserve"> </w:t>
      </w:r>
      <w:r w:rsidR="006A3D91">
        <w:rPr>
          <w:rStyle w:val="PlaceholderText"/>
        </w:rPr>
        <w:t xml:space="preserve"> </w:t>
      </w:r>
      <w:r w:rsidRPr="006D5A1A">
        <w:rPr>
          <w:rStyle w:val="PlaceholderText"/>
        </w:rPr>
        <w:t xml:space="preserve"> </w:t>
      </w:r>
      <w:sdt>
        <w:sdtPr>
          <w:rPr>
            <w:rStyle w:val="PlaceholderText"/>
          </w:rPr>
          <w:id w:val="2101903939"/>
          <w:placeholder>
            <w:docPart w:val="A9B1C59CE15144E68E4C7AAD7C4B9C66"/>
          </w:placeholder>
          <w:showingPlcHdr/>
        </w:sdtPr>
        <w:sdtEndPr>
          <w:rPr>
            <w:rStyle w:val="PlaceholderText"/>
          </w:rPr>
        </w:sdtEndPr>
        <w:sdtContent>
          <w:r w:rsidR="004077BA" w:rsidRPr="007B0D05">
            <w:rPr>
              <w:rStyle w:val="PlaceholderText"/>
            </w:rPr>
            <w:t xml:space="preserve">Click here to enter </w:t>
          </w:r>
          <w:r w:rsidR="004077BA">
            <w:rPr>
              <w:rStyle w:val="PlaceholderText"/>
            </w:rPr>
            <w:t>phone #</w:t>
          </w:r>
        </w:sdtContent>
      </w:sdt>
    </w:p>
    <w:p w14:paraId="2ECCDE98" w14:textId="77777777" w:rsidR="001B5260" w:rsidRPr="0024740E" w:rsidRDefault="001B5260" w:rsidP="001B5260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985"/>
      </w:tblGrid>
      <w:tr w:rsidR="001B5260" w:rsidRPr="0024740E" w14:paraId="5EE69BCE" w14:textId="77777777" w:rsidTr="00124924">
        <w:trPr>
          <w:trHeight w:val="396"/>
        </w:trPr>
        <w:tc>
          <w:tcPr>
            <w:tcW w:w="9985" w:type="dxa"/>
            <w:shd w:val="clear" w:color="auto" w:fill="D9D9D9" w:themeFill="background1" w:themeFillShade="D9"/>
          </w:tcPr>
          <w:p w14:paraId="048434B4" w14:textId="77777777" w:rsidR="001B5260" w:rsidRPr="0024740E" w:rsidRDefault="001B5260" w:rsidP="001B5260">
            <w:pPr>
              <w:rPr>
                <w:b/>
                <w:sz w:val="18"/>
                <w:szCs w:val="18"/>
              </w:rPr>
            </w:pPr>
            <w:r w:rsidRPr="0024740E">
              <w:rPr>
                <w:b/>
                <w:sz w:val="18"/>
                <w:szCs w:val="18"/>
              </w:rPr>
              <w:t xml:space="preserve">2. Bank Account Information </w:t>
            </w:r>
          </w:p>
        </w:tc>
      </w:tr>
    </w:tbl>
    <w:p w14:paraId="4FF41370" w14:textId="77777777" w:rsidR="001B5260" w:rsidRPr="0024740E" w:rsidRDefault="001B5260" w:rsidP="001B5260">
      <w:pPr>
        <w:spacing w:after="0" w:line="240" w:lineRule="auto"/>
        <w:rPr>
          <w:sz w:val="18"/>
          <w:szCs w:val="18"/>
        </w:rPr>
      </w:pPr>
      <w:r w:rsidRPr="0024740E">
        <w:rPr>
          <w:sz w:val="18"/>
          <w:szCs w:val="18"/>
        </w:rPr>
        <w:t xml:space="preserve">Deposit Account Number:   </w:t>
      </w:r>
      <w:sdt>
        <w:sdtPr>
          <w:rPr>
            <w:sz w:val="18"/>
            <w:szCs w:val="18"/>
          </w:rPr>
          <w:id w:val="-487019412"/>
          <w:placeholder>
            <w:docPart w:val="E6ABE59DAC6246E5969B1A74E56572CF"/>
          </w:placeholder>
          <w:showingPlcHdr/>
        </w:sdtPr>
        <w:sdtEndPr/>
        <w:sdtContent>
          <w:r w:rsidR="006A3D91" w:rsidRPr="006D5A1A">
            <w:rPr>
              <w:rStyle w:val="PlaceholderText"/>
            </w:rPr>
            <w:t xml:space="preserve">Click here to enter </w:t>
          </w:r>
          <w:r w:rsidR="006A3D91">
            <w:rPr>
              <w:rStyle w:val="PlaceholderText"/>
            </w:rPr>
            <w:t>your account number</w:t>
          </w:r>
        </w:sdtContent>
      </w:sdt>
    </w:p>
    <w:p w14:paraId="619A9537" w14:textId="77777777" w:rsidR="001B5260" w:rsidRDefault="0024740E" w:rsidP="001B5260">
      <w:pPr>
        <w:spacing w:after="0" w:line="240" w:lineRule="auto"/>
        <w:rPr>
          <w:sz w:val="18"/>
          <w:szCs w:val="18"/>
        </w:rPr>
      </w:pPr>
      <w:r w:rsidRPr="0024740E">
        <w:rPr>
          <w:sz w:val="18"/>
          <w:szCs w:val="18"/>
        </w:rPr>
        <w:t xml:space="preserve">Branch Transit </w:t>
      </w:r>
      <w:r w:rsidR="006A3D91" w:rsidRPr="0024740E">
        <w:rPr>
          <w:sz w:val="18"/>
          <w:szCs w:val="18"/>
        </w:rPr>
        <w:t>Number:</w:t>
      </w:r>
      <w:r w:rsidR="006A3D91" w:rsidRPr="006D5A1A">
        <w:rPr>
          <w:rStyle w:val="PlaceholderText"/>
        </w:rPr>
        <w:t xml:space="preserve">  </w:t>
      </w:r>
      <w:sdt>
        <w:sdtPr>
          <w:rPr>
            <w:rStyle w:val="PlaceholderText"/>
          </w:rPr>
          <w:id w:val="210084380"/>
          <w:placeholder>
            <w:docPart w:val="AAD4813EBC824F9B85D05239FA5710FB"/>
          </w:placeholder>
          <w:showingPlcHdr/>
        </w:sdtPr>
        <w:sdtEndPr>
          <w:rPr>
            <w:rStyle w:val="PlaceholderText"/>
          </w:rPr>
        </w:sdtEndPr>
        <w:sdtContent>
          <w:r w:rsidR="009C492D" w:rsidRPr="006D5A1A">
            <w:rPr>
              <w:rStyle w:val="PlaceholderText"/>
            </w:rPr>
            <w:t xml:space="preserve">Click here to enter </w:t>
          </w:r>
          <w:r w:rsidR="009C492D">
            <w:rPr>
              <w:rStyle w:val="PlaceholderText"/>
            </w:rPr>
            <w:t>Branch Transit #</w:t>
          </w:r>
        </w:sdtContent>
      </w:sdt>
    </w:p>
    <w:p w14:paraId="025B3D8B" w14:textId="77777777" w:rsidR="0024740E" w:rsidRDefault="0024740E" w:rsidP="00F17895">
      <w:pPr>
        <w:tabs>
          <w:tab w:val="left" w:pos="5103"/>
          <w:tab w:val="left" w:pos="5670"/>
        </w:tabs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Financial Institution Number:</w:t>
      </w:r>
      <w:r w:rsidR="006A3D91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729617092"/>
          <w:placeholder>
            <w:docPart w:val="FBD155D2834A4D139BADBDA387159AA5"/>
          </w:placeholder>
          <w:showingPlcHdr/>
        </w:sdtPr>
        <w:sdtEndPr/>
        <w:sdtContent>
          <w:r w:rsidR="006A3D91" w:rsidRPr="006D5A1A">
            <w:rPr>
              <w:rStyle w:val="PlaceholderText"/>
            </w:rPr>
            <w:t xml:space="preserve">Click here to enter </w:t>
          </w:r>
          <w:r w:rsidR="006A3D91">
            <w:rPr>
              <w:rStyle w:val="PlaceholderText"/>
            </w:rPr>
            <w:t>F.I. #</w:t>
          </w:r>
        </w:sdtContent>
      </w:sdt>
      <w:r>
        <w:rPr>
          <w:sz w:val="18"/>
          <w:szCs w:val="18"/>
        </w:rPr>
        <w:t xml:space="preserve">  </w:t>
      </w:r>
      <w:r w:rsidR="00AB4F6C">
        <w:rPr>
          <w:sz w:val="18"/>
          <w:szCs w:val="18"/>
        </w:rPr>
        <w:t xml:space="preserve">       </w:t>
      </w:r>
      <w:r w:rsidR="00F17895">
        <w:rPr>
          <w:sz w:val="18"/>
          <w:szCs w:val="18"/>
        </w:rPr>
        <w:t xml:space="preserve">                   </w:t>
      </w:r>
      <w:sdt>
        <w:sdtPr>
          <w:rPr>
            <w:sz w:val="18"/>
            <w:szCs w:val="18"/>
          </w:rPr>
          <w:id w:val="-11062725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7895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>
        <w:rPr>
          <w:sz w:val="18"/>
          <w:szCs w:val="18"/>
        </w:rPr>
        <w:t xml:space="preserve">Chequing Account </w:t>
      </w:r>
      <w:sdt>
        <w:sdtPr>
          <w:rPr>
            <w:sz w:val="18"/>
            <w:szCs w:val="18"/>
          </w:rPr>
          <w:id w:val="-67695875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A3D91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 w:rsidR="006A3D91">
        <w:rPr>
          <w:sz w:val="18"/>
          <w:szCs w:val="18"/>
        </w:rPr>
        <w:t>Savings Account</w:t>
      </w:r>
    </w:p>
    <w:p w14:paraId="0154B9D1" w14:textId="77777777" w:rsidR="0024740E" w:rsidRDefault="0024740E" w:rsidP="006A3D91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Financial Institution:  Name: </w:t>
      </w:r>
      <w:sdt>
        <w:sdtPr>
          <w:rPr>
            <w:sz w:val="18"/>
            <w:szCs w:val="18"/>
          </w:rPr>
          <w:id w:val="110481461"/>
          <w:placeholder>
            <w:docPart w:val="21C1005E6B964B69B63CB57F7AEA675F"/>
          </w:placeholder>
          <w:showingPlcHdr/>
        </w:sdtPr>
        <w:sdtEndPr/>
        <w:sdtContent>
          <w:r w:rsidR="006A3D91" w:rsidRPr="006D5A1A">
            <w:rPr>
              <w:rStyle w:val="PlaceholderText"/>
            </w:rPr>
            <w:t xml:space="preserve">Click here to enter </w:t>
          </w:r>
          <w:r w:rsidR="006A3D91">
            <w:rPr>
              <w:rStyle w:val="PlaceholderText"/>
            </w:rPr>
            <w:t>your Financial Institution</w:t>
          </w:r>
        </w:sdtContent>
      </w:sdt>
    </w:p>
    <w:p w14:paraId="2A6942DF" w14:textId="77777777" w:rsidR="0024740E" w:rsidRDefault="0024740E" w:rsidP="001B526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Branch Address: </w:t>
      </w:r>
      <w:sdt>
        <w:sdtPr>
          <w:rPr>
            <w:sz w:val="18"/>
            <w:szCs w:val="18"/>
          </w:rPr>
          <w:id w:val="566306440"/>
          <w:showingPlcHdr/>
        </w:sdtPr>
        <w:sdtEndPr/>
        <w:sdtContent>
          <w:r w:rsidR="006A3D91" w:rsidRPr="006D5A1A">
            <w:rPr>
              <w:rStyle w:val="PlaceholderText"/>
            </w:rPr>
            <w:t xml:space="preserve">Click here to enter </w:t>
          </w:r>
          <w:r w:rsidR="006A3D91">
            <w:rPr>
              <w:rStyle w:val="PlaceholderText"/>
            </w:rPr>
            <w:t>your Branch Address</w:t>
          </w:r>
        </w:sdtContent>
      </w:sdt>
    </w:p>
    <w:p w14:paraId="23373B7A" w14:textId="77777777" w:rsidR="0024740E" w:rsidRDefault="0024740E" w:rsidP="00287AA5">
      <w:pPr>
        <w:spacing w:after="0" w:line="240" w:lineRule="auto"/>
        <w:ind w:right="-94" w:hanging="142"/>
        <w:rPr>
          <w:sz w:val="18"/>
          <w:szCs w:val="18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961"/>
      </w:tblGrid>
      <w:tr w:rsidR="0024740E" w:rsidRPr="0024740E" w14:paraId="01430E38" w14:textId="77777777" w:rsidTr="00124924">
        <w:trPr>
          <w:trHeight w:val="406"/>
        </w:trPr>
        <w:tc>
          <w:tcPr>
            <w:tcW w:w="9961" w:type="dxa"/>
            <w:shd w:val="clear" w:color="auto" w:fill="D9D9D9" w:themeFill="background1" w:themeFillShade="D9"/>
          </w:tcPr>
          <w:p w14:paraId="18F16F2F" w14:textId="77777777" w:rsidR="0024740E" w:rsidRPr="0024740E" w:rsidRDefault="0024740E" w:rsidP="00B03907">
            <w:pPr>
              <w:tabs>
                <w:tab w:val="left" w:pos="2940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  <w:r w:rsidRPr="0024740E">
              <w:rPr>
                <w:b/>
                <w:sz w:val="18"/>
                <w:szCs w:val="18"/>
              </w:rPr>
              <w:t xml:space="preserve">. </w:t>
            </w:r>
            <w:r>
              <w:rPr>
                <w:b/>
                <w:sz w:val="18"/>
                <w:szCs w:val="18"/>
              </w:rPr>
              <w:t>Pre-Authorized Debit (PAD) Details</w:t>
            </w:r>
            <w:r w:rsidRPr="0024740E">
              <w:rPr>
                <w:b/>
                <w:sz w:val="18"/>
                <w:szCs w:val="18"/>
              </w:rPr>
              <w:t xml:space="preserve"> </w:t>
            </w:r>
            <w:r w:rsidR="006A3D91">
              <w:rPr>
                <w:b/>
                <w:sz w:val="18"/>
                <w:szCs w:val="18"/>
              </w:rPr>
              <w:t xml:space="preserve"> </w:t>
            </w:r>
            <w:r w:rsidR="006A3D91" w:rsidRPr="006A3D91">
              <w:rPr>
                <w:b/>
              </w:rPr>
              <w:t>FOR TAX ACCOUNTS ONLY</w:t>
            </w:r>
          </w:p>
        </w:tc>
      </w:tr>
    </w:tbl>
    <w:p w14:paraId="048535A7" w14:textId="77777777" w:rsidR="00E61912" w:rsidRDefault="009C492D" w:rsidP="001B5260">
      <w:pPr>
        <w:spacing w:after="0" w:line="240" w:lineRule="auto"/>
        <w:rPr>
          <w:sz w:val="18"/>
          <w:szCs w:val="18"/>
        </w:rPr>
      </w:pPr>
      <w:r w:rsidRPr="009C492D">
        <w:rPr>
          <w:rFonts w:ascii="Calibri" w:eastAsia="Times New Roman" w:hAnsi="Calibri" w:cs="Times New Roman"/>
          <w:b/>
          <w:bCs/>
          <w:sz w:val="18"/>
          <w:szCs w:val="18"/>
        </w:rPr>
        <w:t>Enter the LAST 8 DIGITS AFTER the 567 – include the decimal (ie. 01234.000)</w:t>
      </w:r>
      <w:r w:rsidR="00E61912" w:rsidRPr="009C492D">
        <w:rPr>
          <w:b/>
          <w:sz w:val="18"/>
          <w:szCs w:val="18"/>
        </w:rPr>
        <w:t>:</w:t>
      </w:r>
      <w:r w:rsidR="00E61912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1840109119"/>
          <w:showingPlcHdr/>
        </w:sdtPr>
        <w:sdtEndPr/>
        <w:sdtContent>
          <w:r w:rsidRPr="006D5A1A">
            <w:rPr>
              <w:rStyle w:val="PlaceholderText"/>
            </w:rPr>
            <w:t>Click here to enter</w:t>
          </w:r>
          <w:r>
            <w:rPr>
              <w:rStyle w:val="PlaceholderText"/>
            </w:rPr>
            <w:t xml:space="preserve"> all 11 digits starting with 567</w:t>
          </w:r>
        </w:sdtContent>
      </w:sdt>
    </w:p>
    <w:p w14:paraId="05680574" w14:textId="77777777" w:rsidR="00C13E97" w:rsidRDefault="0024740E" w:rsidP="00B726C7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You, the Payor, authorize the Village of Radium Hot Springs</w:t>
      </w:r>
      <w:r w:rsidR="00E61912">
        <w:rPr>
          <w:sz w:val="18"/>
          <w:szCs w:val="18"/>
        </w:rPr>
        <w:t>,</w:t>
      </w:r>
      <w:r>
        <w:rPr>
          <w:sz w:val="18"/>
          <w:szCs w:val="18"/>
        </w:rPr>
        <w:t xml:space="preserve"> to debit the bank account identified above, on the </w:t>
      </w:r>
      <w:r w:rsidRPr="00E61912">
        <w:rPr>
          <w:b/>
          <w:sz w:val="18"/>
          <w:szCs w:val="18"/>
        </w:rPr>
        <w:t>21</w:t>
      </w:r>
      <w:r w:rsidRPr="00E61912">
        <w:rPr>
          <w:b/>
          <w:sz w:val="18"/>
          <w:szCs w:val="18"/>
          <w:vertAlign w:val="superscript"/>
        </w:rPr>
        <w:t>st</w:t>
      </w:r>
      <w:r w:rsidRPr="00E61912">
        <w:rPr>
          <w:b/>
          <w:sz w:val="18"/>
          <w:szCs w:val="18"/>
        </w:rPr>
        <w:t xml:space="preserve"> </w:t>
      </w:r>
      <w:r>
        <w:rPr>
          <w:sz w:val="18"/>
          <w:szCs w:val="18"/>
        </w:rPr>
        <w:t>of each month, or the next business day, as follows:</w:t>
      </w:r>
      <w:r>
        <w:rPr>
          <w:sz w:val="18"/>
          <w:szCs w:val="18"/>
        </w:rPr>
        <w:br/>
      </w:r>
      <w:r w:rsidR="007910A9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18647388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910A9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>
        <w:rPr>
          <w:sz w:val="18"/>
          <w:szCs w:val="18"/>
        </w:rPr>
        <w:t xml:space="preserve"> </w:t>
      </w:r>
      <w:r w:rsidR="00B726C7">
        <w:rPr>
          <w:sz w:val="18"/>
          <w:szCs w:val="18"/>
        </w:rPr>
        <w:tab/>
      </w:r>
      <w:r w:rsidR="007910A9">
        <w:rPr>
          <w:sz w:val="18"/>
          <w:szCs w:val="18"/>
        </w:rPr>
        <w:t xml:space="preserve">12 </w:t>
      </w:r>
      <w:r>
        <w:rPr>
          <w:sz w:val="18"/>
          <w:szCs w:val="18"/>
        </w:rPr>
        <w:t>Equal monthly payments</w:t>
      </w:r>
      <w:r w:rsidR="007910A9">
        <w:rPr>
          <w:sz w:val="18"/>
          <w:szCs w:val="18"/>
        </w:rPr>
        <w:t xml:space="preserve"> with a </w:t>
      </w:r>
      <w:r w:rsidR="007910A9" w:rsidRPr="006A3D91">
        <w:rPr>
          <w:b/>
          <w:sz w:val="18"/>
          <w:szCs w:val="18"/>
        </w:rPr>
        <w:t>system calculated</w:t>
      </w:r>
      <w:r w:rsidR="007910A9">
        <w:rPr>
          <w:sz w:val="18"/>
          <w:szCs w:val="18"/>
        </w:rPr>
        <w:t xml:space="preserve"> final payment in the 12</w:t>
      </w:r>
      <w:r w:rsidR="007910A9" w:rsidRPr="007910A9">
        <w:rPr>
          <w:sz w:val="18"/>
          <w:szCs w:val="18"/>
          <w:vertAlign w:val="superscript"/>
        </w:rPr>
        <w:t>th</w:t>
      </w:r>
      <w:r w:rsidR="007910A9">
        <w:rPr>
          <w:sz w:val="18"/>
          <w:szCs w:val="18"/>
        </w:rPr>
        <w:t xml:space="preserve"> month</w:t>
      </w:r>
      <w:r>
        <w:rPr>
          <w:sz w:val="18"/>
          <w:szCs w:val="18"/>
        </w:rPr>
        <w:t xml:space="preserve"> </w:t>
      </w:r>
      <w:r w:rsidR="006A3D91">
        <w:rPr>
          <w:sz w:val="18"/>
          <w:szCs w:val="18"/>
        </w:rPr>
        <w:t>to pay off (if applicable) the</w:t>
      </w:r>
      <w:r w:rsidR="00B726C7">
        <w:rPr>
          <w:sz w:val="18"/>
          <w:szCs w:val="18"/>
        </w:rPr>
        <w:t xml:space="preserve"> tax </w:t>
      </w:r>
      <w:r w:rsidR="00B726C7">
        <w:rPr>
          <w:sz w:val="18"/>
          <w:szCs w:val="18"/>
        </w:rPr>
        <w:tab/>
      </w:r>
      <w:r w:rsidR="00B726C7">
        <w:rPr>
          <w:sz w:val="18"/>
          <w:szCs w:val="18"/>
        </w:rPr>
        <w:tab/>
        <w:t xml:space="preserve">amount </w:t>
      </w:r>
      <w:r w:rsidR="006A3D91">
        <w:rPr>
          <w:sz w:val="18"/>
          <w:szCs w:val="18"/>
        </w:rPr>
        <w:t>owing before the due date;</w:t>
      </w:r>
      <w:r w:rsidR="00B726C7">
        <w:rPr>
          <w:sz w:val="18"/>
          <w:szCs w:val="18"/>
        </w:rPr>
        <w:br/>
      </w:r>
      <w:r w:rsidR="007910A9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20147962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26C7">
            <w:rPr>
              <w:rFonts w:ascii="MS Gothic" w:eastAsia="MS Gothic" w:hAnsi="MS Gothic" w:hint="eastAsia"/>
              <w:sz w:val="18"/>
              <w:szCs w:val="18"/>
            </w:rPr>
            <w:t>☐</w:t>
          </w:r>
        </w:sdtContent>
      </w:sdt>
      <w:r>
        <w:rPr>
          <w:sz w:val="18"/>
          <w:szCs w:val="18"/>
        </w:rPr>
        <w:t xml:space="preserve"> </w:t>
      </w:r>
      <w:r w:rsidR="00B726C7">
        <w:rPr>
          <w:sz w:val="18"/>
          <w:szCs w:val="18"/>
        </w:rPr>
        <w:tab/>
        <w:t>Monthly, determined by you:</w:t>
      </w:r>
      <w:r w:rsidR="005B66F8">
        <w:rPr>
          <w:sz w:val="18"/>
          <w:szCs w:val="18"/>
        </w:rPr>
        <w:t xml:space="preserve"> $</w:t>
      </w:r>
      <w:r w:rsidR="00B726C7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1191826833"/>
          <w:showingPlcHdr/>
        </w:sdtPr>
        <w:sdtEndPr/>
        <w:sdtContent>
          <w:r w:rsidR="00B726C7" w:rsidRPr="0021100C">
            <w:rPr>
              <w:rStyle w:val="PlaceholderText"/>
            </w:rPr>
            <w:t xml:space="preserve">Click here to enter </w:t>
          </w:r>
          <w:r w:rsidR="00B726C7">
            <w:rPr>
              <w:rStyle w:val="PlaceholderText"/>
            </w:rPr>
            <w:t>monthly amount</w:t>
          </w:r>
        </w:sdtContent>
      </w:sdt>
    </w:p>
    <w:p w14:paraId="02A5D5D5" w14:textId="77777777" w:rsidR="00C13E97" w:rsidRDefault="00C13E97" w:rsidP="00C13E97">
      <w:pPr>
        <w:spacing w:after="0" w:line="240" w:lineRule="auto"/>
        <w:rPr>
          <w:sz w:val="18"/>
          <w:szCs w:val="18"/>
        </w:rPr>
      </w:pPr>
    </w:p>
    <w:p w14:paraId="2F08FC0C" w14:textId="77777777" w:rsidR="00C13E97" w:rsidRPr="009C492D" w:rsidRDefault="009C492D" w:rsidP="009C492D">
      <w:pPr>
        <w:spacing w:after="0" w:line="240" w:lineRule="auto"/>
        <w:jc w:val="center"/>
        <w:rPr>
          <w:b/>
          <w:color w:val="C00000"/>
          <w:sz w:val="18"/>
          <w:szCs w:val="18"/>
        </w:rPr>
      </w:pPr>
      <w:r w:rsidRPr="009C492D">
        <w:rPr>
          <w:b/>
          <w:color w:val="C00000"/>
          <w:sz w:val="18"/>
          <w:szCs w:val="18"/>
        </w:rPr>
        <w:t xml:space="preserve">Note: </w:t>
      </w:r>
      <w:r w:rsidR="00C13E97" w:rsidRPr="009C492D">
        <w:rPr>
          <w:b/>
          <w:color w:val="C00000"/>
          <w:sz w:val="18"/>
          <w:szCs w:val="18"/>
        </w:rPr>
        <w:t xml:space="preserve">You are responsible for applying </w:t>
      </w:r>
      <w:r w:rsidR="00E61912" w:rsidRPr="009C492D">
        <w:rPr>
          <w:b/>
          <w:color w:val="C00000"/>
          <w:sz w:val="18"/>
          <w:szCs w:val="18"/>
        </w:rPr>
        <w:t xml:space="preserve">(if applicable) </w:t>
      </w:r>
      <w:r w:rsidR="00C13E97" w:rsidRPr="009C492D">
        <w:rPr>
          <w:b/>
          <w:color w:val="C00000"/>
          <w:sz w:val="18"/>
          <w:szCs w:val="18"/>
        </w:rPr>
        <w:t xml:space="preserve">for the Home Owner Grant, by the </w:t>
      </w:r>
      <w:r>
        <w:rPr>
          <w:b/>
          <w:color w:val="C00000"/>
          <w:sz w:val="18"/>
          <w:szCs w:val="18"/>
        </w:rPr>
        <w:t xml:space="preserve">tax </w:t>
      </w:r>
      <w:r w:rsidR="00C13E97" w:rsidRPr="009C492D">
        <w:rPr>
          <w:b/>
          <w:color w:val="C00000"/>
          <w:sz w:val="18"/>
          <w:szCs w:val="18"/>
        </w:rPr>
        <w:t>due date</w:t>
      </w:r>
      <w:r w:rsidR="00E61912" w:rsidRPr="009C492D">
        <w:rPr>
          <w:b/>
          <w:color w:val="C00000"/>
          <w:sz w:val="18"/>
          <w:szCs w:val="18"/>
        </w:rPr>
        <w:t>,</w:t>
      </w:r>
      <w:r w:rsidR="00C13E97" w:rsidRPr="009C492D">
        <w:rPr>
          <w:b/>
          <w:color w:val="C00000"/>
          <w:sz w:val="18"/>
          <w:szCs w:val="18"/>
        </w:rPr>
        <w:t xml:space="preserve"> to avoid any penalties.</w:t>
      </w:r>
    </w:p>
    <w:p w14:paraId="06BA36CF" w14:textId="77777777" w:rsidR="0024740E" w:rsidRPr="009C492D" w:rsidRDefault="0024740E" w:rsidP="009C492D">
      <w:pPr>
        <w:spacing w:after="0" w:line="240" w:lineRule="auto"/>
        <w:jc w:val="center"/>
        <w:rPr>
          <w:color w:val="C00000"/>
          <w:sz w:val="18"/>
          <w:szCs w:val="18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961"/>
      </w:tblGrid>
      <w:tr w:rsidR="006A3D91" w:rsidRPr="0024740E" w14:paraId="029A95E6" w14:textId="77777777" w:rsidTr="003A7157">
        <w:trPr>
          <w:trHeight w:val="406"/>
        </w:trPr>
        <w:tc>
          <w:tcPr>
            <w:tcW w:w="9961" w:type="dxa"/>
            <w:shd w:val="clear" w:color="auto" w:fill="D9D9D9" w:themeFill="background1" w:themeFillShade="D9"/>
          </w:tcPr>
          <w:p w14:paraId="30D5513E" w14:textId="77777777" w:rsidR="006A3D91" w:rsidRPr="0024740E" w:rsidRDefault="006A3D91" w:rsidP="00B03907">
            <w:pPr>
              <w:tabs>
                <w:tab w:val="left" w:pos="2940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  <w:r w:rsidRPr="0024740E">
              <w:rPr>
                <w:b/>
                <w:sz w:val="18"/>
                <w:szCs w:val="18"/>
              </w:rPr>
              <w:t xml:space="preserve">. </w:t>
            </w:r>
            <w:r>
              <w:rPr>
                <w:b/>
                <w:sz w:val="18"/>
                <w:szCs w:val="18"/>
              </w:rPr>
              <w:t>Pre-Authorized Debit (PAD) Details</w:t>
            </w:r>
            <w:r w:rsidRPr="0024740E">
              <w:rPr>
                <w:b/>
                <w:sz w:val="18"/>
                <w:szCs w:val="18"/>
              </w:rPr>
              <w:t xml:space="preserve"> 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6A3D91">
              <w:rPr>
                <w:b/>
              </w:rPr>
              <w:t>FOR UTILITY ACCOUNTS ONLY</w:t>
            </w:r>
          </w:p>
        </w:tc>
      </w:tr>
    </w:tbl>
    <w:p w14:paraId="7F7556A1" w14:textId="77777777" w:rsidR="00E61912" w:rsidRDefault="00E61912" w:rsidP="006A3D91">
      <w:pPr>
        <w:spacing w:after="0" w:line="240" w:lineRule="auto"/>
        <w:rPr>
          <w:sz w:val="18"/>
          <w:szCs w:val="18"/>
        </w:rPr>
      </w:pPr>
      <w:r w:rsidRPr="002437C0">
        <w:rPr>
          <w:b/>
          <w:sz w:val="18"/>
          <w:szCs w:val="18"/>
        </w:rPr>
        <w:t>Enter your 14 digit utility account number without the decimal ie. 000 01234567891</w:t>
      </w:r>
      <w:r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581872097"/>
          <w:showingPlcHdr/>
        </w:sdtPr>
        <w:sdtEndPr/>
        <w:sdtContent>
          <w:r w:rsidRPr="006D5A1A">
            <w:rPr>
              <w:rStyle w:val="PlaceholderText"/>
            </w:rPr>
            <w:t>Click here to enter</w:t>
          </w:r>
          <w:r>
            <w:rPr>
              <w:rStyle w:val="PlaceholderText"/>
            </w:rPr>
            <w:t xml:space="preserve"> 14 digits</w:t>
          </w:r>
        </w:sdtContent>
      </w:sdt>
    </w:p>
    <w:p w14:paraId="53895E48" w14:textId="77777777" w:rsidR="00E61912" w:rsidRDefault="00E61912" w:rsidP="006A3D91">
      <w:pPr>
        <w:spacing w:after="0" w:line="240" w:lineRule="auto"/>
        <w:rPr>
          <w:sz w:val="18"/>
          <w:szCs w:val="18"/>
        </w:rPr>
      </w:pPr>
    </w:p>
    <w:p w14:paraId="57F2C5CC" w14:textId="77777777" w:rsidR="009C492D" w:rsidRDefault="006A3D91" w:rsidP="001B5260">
      <w:pPr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You, the Payor, authorize the Village of Radium Hot Springs to debit the bank account identified above, on the 21</w:t>
      </w:r>
      <w:r w:rsidRPr="0024740E">
        <w:rPr>
          <w:sz w:val="18"/>
          <w:szCs w:val="18"/>
          <w:vertAlign w:val="superscript"/>
        </w:rPr>
        <w:t>st</w:t>
      </w:r>
      <w:r>
        <w:rPr>
          <w:sz w:val="18"/>
          <w:szCs w:val="18"/>
        </w:rPr>
        <w:t xml:space="preserve"> of each month, or the next business day, as follows: </w:t>
      </w:r>
    </w:p>
    <w:sdt>
      <w:sdtPr>
        <w:rPr>
          <w:sz w:val="18"/>
          <w:szCs w:val="18"/>
        </w:rPr>
        <w:id w:val="-536972869"/>
        <w:showingPlcHdr/>
        <w:text/>
      </w:sdtPr>
      <w:sdtEndPr/>
      <w:sdtContent>
        <w:p w14:paraId="179B148E" w14:textId="77777777" w:rsidR="006A3D91" w:rsidRDefault="009C492D" w:rsidP="001B5260">
          <w:pPr>
            <w:spacing w:after="0" w:line="240" w:lineRule="auto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</w:t>
          </w:r>
          <w:r w:rsidRPr="006D5A1A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amount you want withdrawn monthly</w:t>
          </w:r>
        </w:p>
      </w:sdtContent>
    </w:sdt>
    <w:p w14:paraId="33703F36" w14:textId="77777777" w:rsidR="00E61912" w:rsidRDefault="00E61912" w:rsidP="001B5260">
      <w:pPr>
        <w:spacing w:after="0" w:line="240" w:lineRule="auto"/>
        <w:rPr>
          <w:sz w:val="18"/>
          <w:szCs w:val="18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961"/>
      </w:tblGrid>
      <w:tr w:rsidR="003462DF" w:rsidRPr="0024740E" w14:paraId="5101B438" w14:textId="77777777" w:rsidTr="00687467">
        <w:trPr>
          <w:trHeight w:val="406"/>
        </w:trPr>
        <w:tc>
          <w:tcPr>
            <w:tcW w:w="9961" w:type="dxa"/>
            <w:shd w:val="clear" w:color="auto" w:fill="D9D9D9" w:themeFill="background1" w:themeFillShade="D9"/>
          </w:tcPr>
          <w:p w14:paraId="7435DA39" w14:textId="77777777" w:rsidR="003462DF" w:rsidRPr="0024740E" w:rsidRDefault="003462DF" w:rsidP="003462DF">
            <w:pPr>
              <w:tabs>
                <w:tab w:val="left" w:pos="2940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  <w:r w:rsidRPr="0024740E">
              <w:rPr>
                <w:b/>
                <w:sz w:val="18"/>
                <w:szCs w:val="18"/>
              </w:rPr>
              <w:t xml:space="preserve">. </w:t>
            </w:r>
            <w:r>
              <w:rPr>
                <w:b/>
                <w:sz w:val="18"/>
                <w:szCs w:val="18"/>
              </w:rPr>
              <w:t>Agreement Authorization</w:t>
            </w:r>
          </w:p>
        </w:tc>
      </w:tr>
    </w:tbl>
    <w:p w14:paraId="496B9765" w14:textId="77777777" w:rsidR="003462DF" w:rsidRDefault="003462DF" w:rsidP="00E61912">
      <w:pPr>
        <w:spacing w:after="0" w:line="240" w:lineRule="auto"/>
        <w:rPr>
          <w:i/>
          <w:sz w:val="18"/>
          <w:szCs w:val="18"/>
        </w:rPr>
      </w:pPr>
    </w:p>
    <w:p w14:paraId="3F9BC95F" w14:textId="51FD8374" w:rsidR="00E61912" w:rsidRPr="002437C0" w:rsidRDefault="00E61912" w:rsidP="00E61912">
      <w:pPr>
        <w:spacing w:after="0" w:line="240" w:lineRule="auto"/>
        <w:rPr>
          <w:i/>
          <w:sz w:val="18"/>
          <w:szCs w:val="18"/>
        </w:rPr>
      </w:pPr>
      <w:r w:rsidRPr="002437C0">
        <w:rPr>
          <w:i/>
          <w:sz w:val="18"/>
          <w:szCs w:val="18"/>
        </w:rPr>
        <w:t>The agreement is valid until terminated in writing by either party. You can join and withdraw at any time.</w:t>
      </w:r>
      <w:r w:rsidR="006124D1">
        <w:rPr>
          <w:i/>
          <w:sz w:val="18"/>
          <w:szCs w:val="18"/>
        </w:rPr>
        <w:t xml:space="preserve"> </w:t>
      </w:r>
      <w:r w:rsidRPr="002437C0">
        <w:rPr>
          <w:i/>
          <w:sz w:val="18"/>
          <w:szCs w:val="18"/>
        </w:rPr>
        <w:t>If you change your bank account, please advise us and provide us with a new cheque marked "VOID" at least two weeks prior to the next payment date. If any payment is not honoured by your financial institution, a service charge will apply.</w:t>
      </w:r>
      <w:r w:rsidR="006124D1" w:rsidRPr="006124D1">
        <w:rPr>
          <w:i/>
          <w:sz w:val="18"/>
          <w:szCs w:val="18"/>
        </w:rPr>
        <w:t xml:space="preserve"> </w:t>
      </w:r>
      <w:r w:rsidR="006124D1" w:rsidRPr="001B552D">
        <w:rPr>
          <w:b/>
          <w:i/>
          <w:color w:val="FF0000"/>
          <w:sz w:val="18"/>
          <w:szCs w:val="18"/>
        </w:rPr>
        <w:t>NOTE: IF THE PROPERTY IS BEING SOLD, I</w:t>
      </w:r>
      <w:r w:rsidR="0052262C">
        <w:rPr>
          <w:b/>
          <w:i/>
          <w:color w:val="FF0000"/>
          <w:sz w:val="18"/>
          <w:szCs w:val="18"/>
        </w:rPr>
        <w:t>T I</w:t>
      </w:r>
      <w:r w:rsidR="006124D1" w:rsidRPr="001B552D">
        <w:rPr>
          <w:b/>
          <w:i/>
          <w:color w:val="FF0000"/>
          <w:sz w:val="18"/>
          <w:szCs w:val="18"/>
        </w:rPr>
        <w:t xml:space="preserve">S THE OWNER’S RESPONSIBILITY TO INFORM THE VILLAGE, AT LEAST 30 DAY’S PRIOR, SO </w:t>
      </w:r>
      <w:r w:rsidR="001B552D" w:rsidRPr="001B552D">
        <w:rPr>
          <w:b/>
          <w:i/>
          <w:color w:val="FF0000"/>
          <w:sz w:val="18"/>
          <w:szCs w:val="18"/>
        </w:rPr>
        <w:t>THAT THE</w:t>
      </w:r>
      <w:r w:rsidR="006124D1" w:rsidRPr="001B552D">
        <w:rPr>
          <w:b/>
          <w:i/>
          <w:color w:val="FF0000"/>
          <w:sz w:val="18"/>
          <w:szCs w:val="18"/>
        </w:rPr>
        <w:t xml:space="preserve"> PAD </w:t>
      </w:r>
      <w:r w:rsidR="001B552D" w:rsidRPr="001B552D">
        <w:rPr>
          <w:b/>
          <w:i/>
          <w:color w:val="FF0000"/>
          <w:sz w:val="18"/>
          <w:szCs w:val="18"/>
        </w:rPr>
        <w:t xml:space="preserve">CAN BE </w:t>
      </w:r>
      <w:r w:rsidR="006124D1" w:rsidRPr="001B552D">
        <w:rPr>
          <w:b/>
          <w:i/>
          <w:color w:val="FF0000"/>
          <w:sz w:val="18"/>
          <w:szCs w:val="18"/>
        </w:rPr>
        <w:t>CANCELLED</w:t>
      </w:r>
      <w:r w:rsidR="006124D1">
        <w:rPr>
          <w:i/>
          <w:sz w:val="18"/>
          <w:szCs w:val="18"/>
        </w:rPr>
        <w:t xml:space="preserve">. </w:t>
      </w:r>
      <w:r w:rsidR="006124D1" w:rsidRPr="002437C0">
        <w:rPr>
          <w:i/>
          <w:sz w:val="18"/>
          <w:szCs w:val="18"/>
        </w:rPr>
        <w:t>Any refunds will be at the discretion of Village staff and administrative fees may be applied.</w:t>
      </w:r>
    </w:p>
    <w:p w14:paraId="56890685" w14:textId="77777777" w:rsidR="00E61912" w:rsidRDefault="00E61912" w:rsidP="001B5260">
      <w:pPr>
        <w:spacing w:after="0" w:line="240" w:lineRule="auto"/>
        <w:rPr>
          <w:sz w:val="18"/>
          <w:szCs w:val="18"/>
        </w:rPr>
      </w:pPr>
    </w:p>
    <w:p w14:paraId="61CC0151" w14:textId="77777777" w:rsidR="007910A9" w:rsidRDefault="00124924" w:rsidP="00E06E40">
      <w:pPr>
        <w:tabs>
          <w:tab w:val="left" w:pos="4962"/>
        </w:tabs>
        <w:spacing w:after="0" w:line="240" w:lineRule="auto"/>
        <w:rPr>
          <w:sz w:val="18"/>
          <w:szCs w:val="18"/>
        </w:rPr>
      </w:pPr>
      <w:r>
        <w:rPr>
          <w:sz w:val="18"/>
          <w:szCs w:val="18"/>
        </w:rPr>
        <w:t>Signature of Account Holder:</w:t>
      </w:r>
      <w:r>
        <w:rPr>
          <w:sz w:val="18"/>
          <w:szCs w:val="18"/>
        </w:rPr>
        <w:tab/>
      </w:r>
      <w:r w:rsidR="00E06E40">
        <w:rPr>
          <w:sz w:val="18"/>
          <w:szCs w:val="18"/>
        </w:rPr>
        <w:tab/>
        <w:t>Signature of Joint Account Holder (if applicable):</w:t>
      </w:r>
      <w:r w:rsidR="00E06E40">
        <w:rPr>
          <w:sz w:val="18"/>
          <w:szCs w:val="18"/>
        </w:rPr>
        <w:br/>
      </w:r>
      <w:r w:rsidR="009C492D">
        <w:rPr>
          <w:sz w:val="18"/>
          <w:szCs w:val="18"/>
        </w:rPr>
        <w:t xml:space="preserve"> </w:t>
      </w:r>
      <w:r>
        <w:rPr>
          <w:sz w:val="18"/>
          <w:szCs w:val="18"/>
        </w:rPr>
        <w:br/>
      </w:r>
      <w:r w:rsidR="00C13E97">
        <w:rPr>
          <w:sz w:val="18"/>
          <w:szCs w:val="18"/>
        </w:rPr>
        <w:t>_________________________________________</w:t>
      </w:r>
      <w:r w:rsidR="00E06E40">
        <w:rPr>
          <w:sz w:val="18"/>
          <w:szCs w:val="18"/>
        </w:rPr>
        <w:tab/>
      </w:r>
      <w:r w:rsidR="00E06E40">
        <w:rPr>
          <w:sz w:val="18"/>
          <w:szCs w:val="18"/>
        </w:rPr>
        <w:tab/>
        <w:t>___________________________________________</w:t>
      </w:r>
      <w:r w:rsidR="00C13E97">
        <w:rPr>
          <w:sz w:val="18"/>
          <w:szCs w:val="18"/>
        </w:rPr>
        <w:tab/>
      </w:r>
      <w:r w:rsidR="009C492D">
        <w:rPr>
          <w:sz w:val="18"/>
          <w:szCs w:val="18"/>
        </w:rPr>
        <w:t xml:space="preserve"> </w:t>
      </w:r>
    </w:p>
    <w:p w14:paraId="6A5B7AEE" w14:textId="77777777" w:rsidR="00124924" w:rsidRDefault="00124924" w:rsidP="00E06E40">
      <w:pPr>
        <w:tabs>
          <w:tab w:val="left" w:pos="5103"/>
        </w:tabs>
        <w:spacing w:after="0" w:line="240" w:lineRule="auto"/>
        <w:rPr>
          <w:sz w:val="18"/>
          <w:szCs w:val="18"/>
          <w:u w:val="single"/>
        </w:rPr>
      </w:pPr>
      <w:r w:rsidRPr="007910A9">
        <w:rPr>
          <w:sz w:val="18"/>
          <w:szCs w:val="18"/>
        </w:rPr>
        <w:t>Name:</w:t>
      </w:r>
      <w:r w:rsidR="00C13E97">
        <w:rPr>
          <w:sz w:val="18"/>
          <w:szCs w:val="18"/>
        </w:rPr>
        <w:t xml:space="preserve"> </w:t>
      </w:r>
      <w:r w:rsidR="00B726C7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837311983"/>
          <w:showingPlcHdr/>
        </w:sdtPr>
        <w:sdtEndPr/>
        <w:sdtContent>
          <w:r w:rsidR="00B726C7" w:rsidRPr="0021100C">
            <w:rPr>
              <w:rStyle w:val="PlaceholderText"/>
            </w:rPr>
            <w:t xml:space="preserve">Click here to enter </w:t>
          </w:r>
          <w:r w:rsidR="00B726C7">
            <w:rPr>
              <w:rStyle w:val="PlaceholderText"/>
            </w:rPr>
            <w:t>your name</w:t>
          </w:r>
        </w:sdtContent>
      </w:sdt>
      <w:r w:rsidRPr="007910A9">
        <w:rPr>
          <w:sz w:val="18"/>
          <w:szCs w:val="18"/>
        </w:rPr>
        <w:tab/>
      </w:r>
      <w:r w:rsidR="00E06E40" w:rsidRPr="007910A9">
        <w:rPr>
          <w:sz w:val="18"/>
          <w:szCs w:val="18"/>
        </w:rPr>
        <w:t xml:space="preserve">Name: </w:t>
      </w:r>
      <w:sdt>
        <w:sdtPr>
          <w:rPr>
            <w:sz w:val="18"/>
            <w:szCs w:val="18"/>
          </w:rPr>
          <w:id w:val="-355039103"/>
          <w:showingPlcHdr/>
        </w:sdtPr>
        <w:sdtEndPr/>
        <w:sdtContent>
          <w:r w:rsidR="00E06E40" w:rsidRPr="006D5A1A">
            <w:rPr>
              <w:rStyle w:val="PlaceholderText"/>
            </w:rPr>
            <w:t xml:space="preserve">Click here to enter </w:t>
          </w:r>
          <w:r w:rsidR="00E06E40">
            <w:rPr>
              <w:rStyle w:val="PlaceholderText"/>
            </w:rPr>
            <w:t>your name</w:t>
          </w:r>
        </w:sdtContent>
      </w:sdt>
      <w:r w:rsidRPr="007910A9">
        <w:rPr>
          <w:sz w:val="18"/>
          <w:szCs w:val="18"/>
        </w:rPr>
        <w:tab/>
      </w:r>
      <w:r w:rsidR="009C492D">
        <w:rPr>
          <w:sz w:val="18"/>
          <w:szCs w:val="18"/>
        </w:rPr>
        <w:t xml:space="preserve"> </w:t>
      </w:r>
    </w:p>
    <w:p w14:paraId="5287FBFD" w14:textId="77777777" w:rsidR="00E06E40" w:rsidRDefault="00124924" w:rsidP="00E06E40">
      <w:pPr>
        <w:tabs>
          <w:tab w:val="left" w:pos="5103"/>
        </w:tabs>
        <w:spacing w:after="0" w:line="240" w:lineRule="auto"/>
        <w:rPr>
          <w:sz w:val="18"/>
          <w:szCs w:val="18"/>
        </w:rPr>
      </w:pPr>
      <w:r w:rsidRPr="007910A9">
        <w:rPr>
          <w:sz w:val="18"/>
          <w:szCs w:val="18"/>
        </w:rPr>
        <w:t xml:space="preserve">Date:  </w:t>
      </w:r>
      <w:r w:rsidR="00B726C7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-49697853"/>
          <w:showingPlcHdr/>
          <w:date>
            <w:dateFormat w:val="yyyy-MM-dd"/>
            <w:lid w:val="en-CA"/>
            <w:storeMappedDataAs w:val="dateTime"/>
            <w:calendar w:val="gregorian"/>
          </w:date>
        </w:sdtPr>
        <w:sdtEndPr/>
        <w:sdtContent>
          <w:r w:rsidR="00AB0CEA" w:rsidRPr="00D41369">
            <w:rPr>
              <w:rStyle w:val="PlaceholderText"/>
            </w:rPr>
            <w:t>Click here to enter a date.</w:t>
          </w:r>
        </w:sdtContent>
      </w:sdt>
      <w:r w:rsidRPr="007910A9">
        <w:rPr>
          <w:sz w:val="18"/>
          <w:szCs w:val="18"/>
        </w:rPr>
        <w:tab/>
      </w:r>
      <w:r w:rsidR="00E06E40" w:rsidRPr="007910A9">
        <w:rPr>
          <w:sz w:val="18"/>
          <w:szCs w:val="18"/>
        </w:rPr>
        <w:t>Date:</w:t>
      </w:r>
      <w:r w:rsidR="00E06E40">
        <w:rPr>
          <w:sz w:val="18"/>
          <w:szCs w:val="18"/>
        </w:rPr>
        <w:t xml:space="preserve"> </w:t>
      </w:r>
      <w:sdt>
        <w:sdtPr>
          <w:rPr>
            <w:sz w:val="18"/>
            <w:szCs w:val="18"/>
          </w:rPr>
          <w:id w:val="187190626"/>
          <w:showingPlcHdr/>
          <w:date>
            <w:dateFormat w:val="yyyy-MM-dd"/>
            <w:lid w:val="en-CA"/>
            <w:storeMappedDataAs w:val="dateTime"/>
            <w:calendar w:val="gregorian"/>
          </w:date>
        </w:sdtPr>
        <w:sdtEndPr/>
        <w:sdtContent>
          <w:r w:rsidR="00B726C7">
            <w:rPr>
              <w:rStyle w:val="PlaceholderText"/>
            </w:rPr>
            <w:t xml:space="preserve">Click here to enter </w:t>
          </w:r>
          <w:r w:rsidR="00E06E40" w:rsidRPr="006D5A1A">
            <w:rPr>
              <w:rStyle w:val="PlaceholderText"/>
            </w:rPr>
            <w:t>date</w:t>
          </w:r>
        </w:sdtContent>
      </w:sdt>
    </w:p>
    <w:p w14:paraId="45DAF898" w14:textId="77777777" w:rsidR="00124924" w:rsidRDefault="00124924" w:rsidP="001B5260">
      <w:pPr>
        <w:spacing w:after="0" w:line="240" w:lineRule="auto"/>
        <w:rPr>
          <w:sz w:val="18"/>
          <w:szCs w:val="18"/>
          <w:u w:val="single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9C492D">
        <w:rPr>
          <w:sz w:val="18"/>
          <w:szCs w:val="18"/>
        </w:rPr>
        <w:t xml:space="preserve"> </w:t>
      </w:r>
      <w:r w:rsidRPr="007910A9">
        <w:rPr>
          <w:sz w:val="18"/>
          <w:szCs w:val="18"/>
          <w:u w:val="single"/>
        </w:rPr>
        <w:t xml:space="preserve">                                                                                                                              </w:t>
      </w:r>
    </w:p>
    <w:p w14:paraId="7C7FB755" w14:textId="77777777" w:rsidR="002437C0" w:rsidRPr="00B726C7" w:rsidRDefault="009C492D" w:rsidP="002437C0">
      <w:pPr>
        <w:spacing w:after="0" w:line="240" w:lineRule="auto"/>
        <w:jc w:val="center"/>
        <w:rPr>
          <w:sz w:val="20"/>
          <w:szCs w:val="20"/>
        </w:rPr>
      </w:pPr>
      <w:r w:rsidRPr="00B726C7">
        <w:rPr>
          <w:sz w:val="20"/>
          <w:szCs w:val="20"/>
        </w:rPr>
        <w:t>Print, Sign and send</w:t>
      </w:r>
      <w:r w:rsidR="00124924" w:rsidRPr="00B726C7">
        <w:rPr>
          <w:sz w:val="20"/>
          <w:szCs w:val="20"/>
        </w:rPr>
        <w:t xml:space="preserve"> this form </w:t>
      </w:r>
      <w:r w:rsidRPr="00B726C7">
        <w:rPr>
          <w:sz w:val="20"/>
          <w:szCs w:val="20"/>
        </w:rPr>
        <w:t>via</w:t>
      </w:r>
      <w:r w:rsidR="00124924" w:rsidRPr="00B726C7">
        <w:rPr>
          <w:sz w:val="20"/>
          <w:szCs w:val="20"/>
        </w:rPr>
        <w:t xml:space="preserve"> mail, email or fax</w:t>
      </w:r>
      <w:r w:rsidRPr="00B726C7">
        <w:rPr>
          <w:sz w:val="20"/>
          <w:szCs w:val="20"/>
        </w:rPr>
        <w:t xml:space="preserve">, </w:t>
      </w:r>
      <w:r w:rsidR="002437C0" w:rsidRPr="00B726C7">
        <w:rPr>
          <w:sz w:val="20"/>
          <w:szCs w:val="20"/>
        </w:rPr>
        <w:t xml:space="preserve">along with a </w:t>
      </w:r>
      <w:r w:rsidR="002437C0" w:rsidRPr="00B726C7">
        <w:rPr>
          <w:b/>
          <w:sz w:val="20"/>
          <w:szCs w:val="20"/>
        </w:rPr>
        <w:t>VOID CHEQUE</w:t>
      </w:r>
      <w:r w:rsidR="00124924" w:rsidRPr="00B726C7">
        <w:rPr>
          <w:sz w:val="20"/>
          <w:szCs w:val="20"/>
        </w:rPr>
        <w:t xml:space="preserve"> to:</w:t>
      </w:r>
    </w:p>
    <w:p w14:paraId="4AA92918" w14:textId="77777777" w:rsidR="00124924" w:rsidRPr="00B726C7" w:rsidRDefault="00124924" w:rsidP="002437C0">
      <w:pPr>
        <w:spacing w:after="0" w:line="240" w:lineRule="auto"/>
        <w:jc w:val="center"/>
        <w:rPr>
          <w:sz w:val="20"/>
          <w:szCs w:val="20"/>
        </w:rPr>
      </w:pPr>
      <w:r w:rsidRPr="00B726C7">
        <w:rPr>
          <w:sz w:val="20"/>
          <w:szCs w:val="20"/>
        </w:rPr>
        <w:t>Village of Radium Hot Springs</w:t>
      </w:r>
    </w:p>
    <w:p w14:paraId="569A693D" w14:textId="77777777" w:rsidR="002437C0" w:rsidRPr="00B726C7" w:rsidRDefault="00124924" w:rsidP="002437C0">
      <w:pPr>
        <w:spacing w:after="0" w:line="240" w:lineRule="auto"/>
        <w:jc w:val="center"/>
        <w:rPr>
          <w:sz w:val="20"/>
          <w:szCs w:val="20"/>
        </w:rPr>
      </w:pPr>
      <w:r w:rsidRPr="00B726C7">
        <w:rPr>
          <w:sz w:val="20"/>
          <w:szCs w:val="20"/>
        </w:rPr>
        <w:t>PO Box 340, Radium Hot Springs, BC V0A 1M0</w:t>
      </w:r>
      <w:r w:rsidR="00B03907" w:rsidRPr="00B726C7">
        <w:rPr>
          <w:sz w:val="20"/>
          <w:szCs w:val="20"/>
        </w:rPr>
        <w:t xml:space="preserve">  </w:t>
      </w:r>
    </w:p>
    <w:p w14:paraId="7CC43C19" w14:textId="77777777" w:rsidR="009C492D" w:rsidRPr="00B726C7" w:rsidRDefault="004E35A1" w:rsidP="002437C0">
      <w:pPr>
        <w:spacing w:after="0" w:line="240" w:lineRule="auto"/>
        <w:jc w:val="center"/>
        <w:rPr>
          <w:sz w:val="20"/>
          <w:szCs w:val="20"/>
        </w:rPr>
      </w:pPr>
      <w:r w:rsidRPr="00B726C7">
        <w:rPr>
          <w:sz w:val="20"/>
          <w:szCs w:val="20"/>
        </w:rPr>
        <w:t>F:</w:t>
      </w:r>
      <w:r w:rsidR="00124924" w:rsidRPr="00B726C7">
        <w:rPr>
          <w:sz w:val="20"/>
          <w:szCs w:val="20"/>
        </w:rPr>
        <w:t xml:space="preserve"> 250-347-9068</w:t>
      </w:r>
      <w:r w:rsidRPr="00B726C7">
        <w:rPr>
          <w:sz w:val="20"/>
          <w:szCs w:val="20"/>
        </w:rPr>
        <w:t>, P: 250-347-6455</w:t>
      </w:r>
      <w:r w:rsidR="002437C0" w:rsidRPr="00B726C7">
        <w:rPr>
          <w:sz w:val="20"/>
          <w:szCs w:val="20"/>
        </w:rPr>
        <w:t xml:space="preserve">  </w:t>
      </w:r>
    </w:p>
    <w:p w14:paraId="0F427D5A" w14:textId="77777777" w:rsidR="00124924" w:rsidRPr="00B726C7" w:rsidRDefault="00124924" w:rsidP="002437C0">
      <w:pPr>
        <w:spacing w:after="0" w:line="240" w:lineRule="auto"/>
        <w:jc w:val="center"/>
        <w:rPr>
          <w:sz w:val="20"/>
          <w:szCs w:val="20"/>
        </w:rPr>
      </w:pPr>
      <w:r w:rsidRPr="00B726C7">
        <w:rPr>
          <w:sz w:val="20"/>
          <w:szCs w:val="20"/>
        </w:rPr>
        <w:t>Email</w:t>
      </w:r>
      <w:r w:rsidR="004E35A1" w:rsidRPr="00B726C7">
        <w:rPr>
          <w:sz w:val="20"/>
          <w:szCs w:val="20"/>
        </w:rPr>
        <w:t>:</w:t>
      </w:r>
      <w:r w:rsidRPr="00B726C7">
        <w:rPr>
          <w:sz w:val="20"/>
          <w:szCs w:val="20"/>
        </w:rPr>
        <w:t xml:space="preserve"> </w:t>
      </w:r>
      <w:hyperlink r:id="rId6" w:history="1">
        <w:r w:rsidRPr="00B726C7">
          <w:rPr>
            <w:rStyle w:val="Hyperlink"/>
            <w:sz w:val="20"/>
            <w:szCs w:val="20"/>
          </w:rPr>
          <w:t>citizenselfservice@radiumhotsprings.ca</w:t>
        </w:r>
      </w:hyperlink>
    </w:p>
    <w:sectPr w:rsidR="00124924" w:rsidRPr="00B726C7" w:rsidSect="00B726C7">
      <w:pgSz w:w="12240" w:h="15840"/>
      <w:pgMar w:top="397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909EB"/>
    <w:multiLevelType w:val="multilevel"/>
    <w:tmpl w:val="97506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BD750A"/>
    <w:multiLevelType w:val="hybridMultilevel"/>
    <w:tmpl w:val="8B7C7A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995086"/>
    <w:multiLevelType w:val="multilevel"/>
    <w:tmpl w:val="97506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7979632">
    <w:abstractNumId w:val="0"/>
  </w:num>
  <w:num w:numId="2" w16cid:durableId="894320127">
    <w:abstractNumId w:val="2"/>
  </w:num>
  <w:num w:numId="3" w16cid:durableId="19160140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ocumentProtection w:edit="forms"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6E40"/>
    <w:rsid w:val="00117141"/>
    <w:rsid w:val="00124924"/>
    <w:rsid w:val="001B5260"/>
    <w:rsid w:val="001B552D"/>
    <w:rsid w:val="002437C0"/>
    <w:rsid w:val="0024740E"/>
    <w:rsid w:val="00287AA5"/>
    <w:rsid w:val="003462DF"/>
    <w:rsid w:val="004077BA"/>
    <w:rsid w:val="004E35A1"/>
    <w:rsid w:val="0052262C"/>
    <w:rsid w:val="00523000"/>
    <w:rsid w:val="00576D87"/>
    <w:rsid w:val="005B66F8"/>
    <w:rsid w:val="006124D1"/>
    <w:rsid w:val="006964FF"/>
    <w:rsid w:val="006A3D91"/>
    <w:rsid w:val="00725363"/>
    <w:rsid w:val="007910A9"/>
    <w:rsid w:val="009C492D"/>
    <w:rsid w:val="00A10770"/>
    <w:rsid w:val="00AB0CEA"/>
    <w:rsid w:val="00AB4F6C"/>
    <w:rsid w:val="00B03907"/>
    <w:rsid w:val="00B726C7"/>
    <w:rsid w:val="00C13E97"/>
    <w:rsid w:val="00E06E40"/>
    <w:rsid w:val="00E61912"/>
    <w:rsid w:val="00F17895"/>
    <w:rsid w:val="00F55A1F"/>
    <w:rsid w:val="00FD4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9BE66"/>
  <w15:docId w15:val="{BBC3F25F-2499-4DEE-BDE2-D5C9AF8D1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3E9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5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1">
    <w:name w:val="Light Shading Accent 1"/>
    <w:basedOn w:val="TableNormal"/>
    <w:uiPriority w:val="60"/>
    <w:rsid w:val="001B52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">
    <w:name w:val="Light Shading"/>
    <w:basedOn w:val="TableNormal"/>
    <w:uiPriority w:val="60"/>
    <w:rsid w:val="001B52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1B52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2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24924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910A9"/>
    <w:rPr>
      <w:color w:val="80808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3E97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character" w:styleId="Strong">
    <w:name w:val="Strong"/>
    <w:basedOn w:val="DefaultParagraphFont"/>
    <w:uiPriority w:val="22"/>
    <w:qFormat/>
    <w:rsid w:val="00C13E97"/>
    <w:rPr>
      <w:b/>
      <w:bCs/>
    </w:rPr>
  </w:style>
  <w:style w:type="paragraph" w:styleId="NormalWeb">
    <w:name w:val="Normal (Web)"/>
    <w:basedOn w:val="Normal"/>
    <w:uiPriority w:val="99"/>
    <w:unhideWhenUsed/>
    <w:rsid w:val="00C13E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citizenselfservice@radiumhotsprings.c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harp\AppData\Local\Microsoft\Windows\Temporary%20Internet%20Files\Content.Outlook\TDY4U4AN\PAD%20Form.fillable%20fina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938BD322F02141F89F2801F81A5EB1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2F377E-7D7F-4115-A899-0D2B6C8743CB}"/>
      </w:docPartPr>
      <w:docPartBody>
        <w:p w:rsidR="00000B5F" w:rsidRDefault="0018730F" w:rsidP="0018730F">
          <w:pPr>
            <w:pStyle w:val="938BD322F02141F89F2801F81A5EB14B7"/>
          </w:pPr>
          <w:r w:rsidRPr="006D5A1A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your name</w:t>
          </w:r>
        </w:p>
      </w:docPartBody>
    </w:docPart>
    <w:docPart>
      <w:docPartPr>
        <w:name w:val="DCC87D59645F45B48E97503C776B9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DC137-A046-4975-B527-472F51F218D4}"/>
      </w:docPartPr>
      <w:docPartBody>
        <w:p w:rsidR="00000B5F" w:rsidRDefault="0018730F" w:rsidP="0018730F">
          <w:pPr>
            <w:pStyle w:val="DCC87D59645F45B48E97503C776B9BEF7"/>
          </w:pPr>
          <w:r w:rsidRPr="006D5A1A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your street address</w:t>
          </w:r>
        </w:p>
      </w:docPartBody>
    </w:docPart>
    <w:docPart>
      <w:docPartPr>
        <w:name w:val="B365BFC4C02641A9AE046F3450541C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9D4B88-6079-4DE0-BCDA-5D316F93A6A2}"/>
      </w:docPartPr>
      <w:docPartBody>
        <w:p w:rsidR="00000B5F" w:rsidRDefault="0018730F" w:rsidP="0018730F">
          <w:pPr>
            <w:pStyle w:val="B365BFC4C02641A9AE046F3450541C3F7"/>
          </w:pPr>
          <w:r w:rsidRPr="006D5A1A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your city</w:t>
          </w:r>
        </w:p>
      </w:docPartBody>
    </w:docPart>
    <w:docPart>
      <w:docPartPr>
        <w:name w:val="F0F5E8CEDE054D3A9EA5811D92DA2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55685C-E9BD-454C-B4E6-C9621784A179}"/>
      </w:docPartPr>
      <w:docPartBody>
        <w:p w:rsidR="00000B5F" w:rsidRDefault="0018730F" w:rsidP="0018730F">
          <w:pPr>
            <w:pStyle w:val="F0F5E8CEDE054D3A9EA5811D92DA29787"/>
          </w:pPr>
          <w:r w:rsidRPr="006D5A1A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your province</w:t>
          </w:r>
        </w:p>
      </w:docPartBody>
    </w:docPart>
    <w:docPart>
      <w:docPartPr>
        <w:name w:val="E6ABE59DAC6246E5969B1A74E56572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6980CF-B471-4C63-BB72-760C5A85EA0D}"/>
      </w:docPartPr>
      <w:docPartBody>
        <w:p w:rsidR="00000B5F" w:rsidRDefault="0018730F" w:rsidP="0018730F">
          <w:pPr>
            <w:pStyle w:val="E6ABE59DAC6246E5969B1A74E56572CF7"/>
          </w:pPr>
          <w:r w:rsidRPr="006D5A1A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your account number</w:t>
          </w:r>
        </w:p>
      </w:docPartBody>
    </w:docPart>
    <w:docPart>
      <w:docPartPr>
        <w:name w:val="AAD4813EBC824F9B85D05239FA5710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57BB4E-3B8B-4E26-8449-3C79EEE32168}"/>
      </w:docPartPr>
      <w:docPartBody>
        <w:p w:rsidR="00000B5F" w:rsidRDefault="0018730F" w:rsidP="0018730F">
          <w:pPr>
            <w:pStyle w:val="AAD4813EBC824F9B85D05239FA5710FB7"/>
          </w:pPr>
          <w:r w:rsidRPr="006D5A1A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Branch Transit #</w:t>
          </w:r>
        </w:p>
      </w:docPartBody>
    </w:docPart>
    <w:docPart>
      <w:docPartPr>
        <w:name w:val="FBD155D2834A4D139BADBDA387159A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D185D-7816-4746-9499-93B5EB755624}"/>
      </w:docPartPr>
      <w:docPartBody>
        <w:p w:rsidR="00000B5F" w:rsidRDefault="0018730F" w:rsidP="0018730F">
          <w:pPr>
            <w:pStyle w:val="FBD155D2834A4D139BADBDA387159AA57"/>
          </w:pPr>
          <w:r w:rsidRPr="006D5A1A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F.I. #</w:t>
          </w:r>
        </w:p>
      </w:docPartBody>
    </w:docPart>
    <w:docPart>
      <w:docPartPr>
        <w:name w:val="21C1005E6B964B69B63CB57F7AEA67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F814CE-FB75-415A-A84E-1725E91EB410}"/>
      </w:docPartPr>
      <w:docPartBody>
        <w:p w:rsidR="00000B5F" w:rsidRDefault="0018730F" w:rsidP="0018730F">
          <w:pPr>
            <w:pStyle w:val="21C1005E6B964B69B63CB57F7AEA675F7"/>
          </w:pPr>
          <w:r w:rsidRPr="006D5A1A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your Financial Institution</w:t>
          </w:r>
        </w:p>
      </w:docPartBody>
    </w:docPart>
    <w:docPart>
      <w:docPartPr>
        <w:name w:val="F9B45BA22AEB44E991C2065BFCD1AF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26FEA6-E4E0-408C-92E1-46F3A20A96DB}"/>
      </w:docPartPr>
      <w:docPartBody>
        <w:p w:rsidR="008F3921" w:rsidRDefault="0018730F" w:rsidP="0018730F">
          <w:pPr>
            <w:pStyle w:val="F9B45BA22AEB44E991C2065BFCD1AF594"/>
          </w:pPr>
          <w:r w:rsidRPr="007B0D05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code</w:t>
          </w:r>
        </w:p>
      </w:docPartBody>
    </w:docPart>
    <w:docPart>
      <w:docPartPr>
        <w:name w:val="A9B1C59CE15144E68E4C7AAD7C4B9C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857927-0EDF-436B-B961-B30A11D7FC0B}"/>
      </w:docPartPr>
      <w:docPartBody>
        <w:p w:rsidR="008F3921" w:rsidRDefault="0018730F" w:rsidP="0018730F">
          <w:pPr>
            <w:pStyle w:val="A9B1C59CE15144E68E4C7AAD7C4B9C664"/>
          </w:pPr>
          <w:r w:rsidRPr="007B0D05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phone #</w:t>
          </w:r>
        </w:p>
      </w:docPartBody>
    </w:docPart>
    <w:docPart>
      <w:docPartPr>
        <w:name w:val="7866F3CED4BD46D4A1AA546112DB67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47BEA4-F27C-4F31-8AFB-92C2C7F5D748}"/>
      </w:docPartPr>
      <w:docPartBody>
        <w:p w:rsidR="009A2733" w:rsidRDefault="009A2733" w:rsidP="009A2733">
          <w:pPr>
            <w:pStyle w:val="7866F3CED4BD46D4A1AA546112DB6724"/>
          </w:pPr>
          <w:r w:rsidRPr="006D5A1A">
            <w:rPr>
              <w:rStyle w:val="PlaceholderText"/>
            </w:rPr>
            <w:t xml:space="preserve">Click here to enter </w:t>
          </w:r>
          <w:r>
            <w:rPr>
              <w:rStyle w:val="PlaceholderText"/>
            </w:rPr>
            <w:t>your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insDel="0" w:formatting="0"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18A2"/>
    <w:rsid w:val="00000B5F"/>
    <w:rsid w:val="00011337"/>
    <w:rsid w:val="000D00BE"/>
    <w:rsid w:val="0018730F"/>
    <w:rsid w:val="005718A2"/>
    <w:rsid w:val="008F3921"/>
    <w:rsid w:val="009A2733"/>
    <w:rsid w:val="00E72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A2733"/>
    <w:rPr>
      <w:color w:val="808080"/>
    </w:rPr>
  </w:style>
  <w:style w:type="paragraph" w:customStyle="1" w:styleId="7866F3CED4BD46D4A1AA546112DB6724">
    <w:name w:val="7866F3CED4BD46D4A1AA546112DB6724"/>
    <w:rsid w:val="009A2733"/>
    <w:pPr>
      <w:spacing w:after="160" w:line="278" w:lineRule="auto"/>
    </w:pPr>
    <w:rPr>
      <w:kern w:val="2"/>
      <w:sz w:val="24"/>
      <w:szCs w:val="24"/>
      <w14:ligatures w14:val="standardContextual"/>
    </w:rPr>
  </w:style>
  <w:style w:type="paragraph" w:customStyle="1" w:styleId="938BD322F02141F89F2801F81A5EB14B7">
    <w:name w:val="938BD322F02141F89F2801F81A5EB14B7"/>
    <w:rsid w:val="0018730F"/>
  </w:style>
  <w:style w:type="paragraph" w:customStyle="1" w:styleId="DCC87D59645F45B48E97503C776B9BEF7">
    <w:name w:val="DCC87D59645F45B48E97503C776B9BEF7"/>
    <w:rsid w:val="0018730F"/>
  </w:style>
  <w:style w:type="paragraph" w:customStyle="1" w:styleId="B365BFC4C02641A9AE046F3450541C3F7">
    <w:name w:val="B365BFC4C02641A9AE046F3450541C3F7"/>
    <w:rsid w:val="0018730F"/>
  </w:style>
  <w:style w:type="paragraph" w:customStyle="1" w:styleId="F0F5E8CEDE054D3A9EA5811D92DA29787">
    <w:name w:val="F0F5E8CEDE054D3A9EA5811D92DA29787"/>
    <w:rsid w:val="0018730F"/>
  </w:style>
  <w:style w:type="paragraph" w:customStyle="1" w:styleId="F9B45BA22AEB44E991C2065BFCD1AF594">
    <w:name w:val="F9B45BA22AEB44E991C2065BFCD1AF594"/>
    <w:rsid w:val="0018730F"/>
  </w:style>
  <w:style w:type="paragraph" w:customStyle="1" w:styleId="A9B1C59CE15144E68E4C7AAD7C4B9C664">
    <w:name w:val="A9B1C59CE15144E68E4C7AAD7C4B9C664"/>
    <w:rsid w:val="0018730F"/>
  </w:style>
  <w:style w:type="paragraph" w:customStyle="1" w:styleId="E6ABE59DAC6246E5969B1A74E56572CF7">
    <w:name w:val="E6ABE59DAC6246E5969B1A74E56572CF7"/>
    <w:rsid w:val="0018730F"/>
  </w:style>
  <w:style w:type="paragraph" w:customStyle="1" w:styleId="AAD4813EBC824F9B85D05239FA5710FB7">
    <w:name w:val="AAD4813EBC824F9B85D05239FA5710FB7"/>
    <w:rsid w:val="0018730F"/>
  </w:style>
  <w:style w:type="paragraph" w:customStyle="1" w:styleId="FBD155D2834A4D139BADBDA387159AA57">
    <w:name w:val="FBD155D2834A4D139BADBDA387159AA57"/>
    <w:rsid w:val="0018730F"/>
  </w:style>
  <w:style w:type="paragraph" w:customStyle="1" w:styleId="21C1005E6B964B69B63CB57F7AEA675F7">
    <w:name w:val="21C1005E6B964B69B63CB57F7AEA675F7"/>
    <w:rsid w:val="0018730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BDBE1C-6EF2-4983-8F2B-AA60650C8B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PAD Form.fillable final</Template>
  <TotalTime>25</TotalTime>
  <Pages>1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Sharp</dc:creator>
  <cp:lastModifiedBy>Emily Mitchell</cp:lastModifiedBy>
  <cp:revision>6</cp:revision>
  <dcterms:created xsi:type="dcterms:W3CDTF">2016-02-18T23:18:00Z</dcterms:created>
  <dcterms:modified xsi:type="dcterms:W3CDTF">2024-03-05T18:28:00Z</dcterms:modified>
</cp:coreProperties>
</file>